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288" w:rsidRPr="00B55288" w:rsidRDefault="006C1A85" w:rsidP="00B55288">
      <w:pPr>
        <w:spacing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editId="707BE175">
                <wp:simplePos x="0" y="0"/>
                <wp:positionH relativeFrom="column">
                  <wp:posOffset>1719580</wp:posOffset>
                </wp:positionH>
                <wp:positionV relativeFrom="paragraph">
                  <wp:posOffset>0</wp:posOffset>
                </wp:positionV>
                <wp:extent cx="3360420" cy="643255"/>
                <wp:effectExtent l="0" t="0" r="0" b="0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0420" cy="643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6C1A85"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Publiczna Szkoła Podstawowa nr 3</w:t>
                            </w:r>
                          </w:p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 xml:space="preserve"> im. Jana </w:t>
                            </w:r>
                            <w:r w:rsidRPr="006C1A85"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Długosza</w:t>
                            </w:r>
                          </w:p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 w:rsidRPr="006C1A85">
                              <w:rPr>
                                <w:rFonts w:ascii="Bahamas" w:hAnsi="Bahamas"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w Radomiu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5.4pt;margin-top:0;width:264.6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" o:allowincell="f" filled="f" stroked="f">
                <v:stroke joinstyle="round"/>
                <o:lock v:ext="edit" shapetype="t"/>
                <v:textbox>
                  <w:txbxContent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6C1A85"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Publiczna Szkoła Podstawowa nr 3</w:t>
                      </w:r>
                    </w:p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 xml:space="preserve"> im. Jana </w:t>
                      </w:r>
                      <w:r w:rsidRPr="006C1A85"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Długosza</w:t>
                      </w:r>
                    </w:p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 w:rsidRPr="006C1A85">
                        <w:rPr>
                          <w:rFonts w:ascii="Bahamas" w:hAnsi="Bahamas"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w Radomiu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A6D48">
        <w:rPr>
          <w:noProof/>
          <w:color w:val="FF0000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.45pt;margin-top:-59.05pt;width:102.7pt;height:103.1pt;z-index:251660288;mso-position-horizontal-relative:text;mso-position-vertical-relative:text">
            <v:imagedata r:id="rId7" o:title=""/>
          </v:shape>
          <o:OLEObject Type="Embed" ProgID="CorelDRAW.Graphic.12" ShapeID="_x0000_s1028" DrawAspect="Content" ObjectID="_1707284726" r:id="rId8"/>
        </w:object>
      </w: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02AB2B39">
                <wp:simplePos x="0" y="0"/>
                <wp:positionH relativeFrom="column">
                  <wp:posOffset>1615440</wp:posOffset>
                </wp:positionH>
                <wp:positionV relativeFrom="paragraph">
                  <wp:posOffset>0</wp:posOffset>
                </wp:positionV>
                <wp:extent cx="3360420" cy="640080"/>
                <wp:effectExtent l="0" t="0" r="0" b="0"/>
                <wp:wrapTopAndBottom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0420" cy="640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A85" w:rsidRDefault="006C1A85" w:rsidP="006C1A85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left:0;text-align:left;margin-left:127.2pt;margin-top:0;width:264.6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6C1A85" w:rsidRDefault="006C1A85" w:rsidP="006C1A85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D58B3" w:rsidRPr="00D70482">
        <w:rPr>
          <w:color w:val="FF0000"/>
        </w:rPr>
        <w:tab/>
      </w:r>
      <w:r w:rsidR="00DD58B3" w:rsidRPr="00D70482">
        <w:rPr>
          <w:color w:val="FF0000"/>
        </w:rPr>
        <w:tab/>
      </w:r>
      <w:r w:rsidR="00B55288"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UMOWA 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zawarta w dniu……….pomiędzy</w:t>
      </w: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8"/>
        </w:numPr>
        <w:suppressAutoHyphens/>
        <w:spacing w:after="0" w:line="276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 xml:space="preserve">Gminą Miasta Radomia z siedzibą w Radomiu przy ul. Kilińskiego 30 NIP: 7962817529, REGON: 670223451 reprezentowaną przez Pana Michała Jagiełło Dyrektora Publicznej Szkoły Podstawowej Nr 3 im. Jana Długosza w Radomiu, ul Jana III Sobieskiego 12, 26-600 Radom działającego  na podstawie Pełnomocnictwa Prezydenta Miasta Radomia zwanego dalej </w:t>
      </w:r>
      <w:r w:rsidRPr="00B55288">
        <w:rPr>
          <w:rFonts w:ascii="Times New Roman" w:hAnsi="Times New Roman"/>
          <w:b/>
          <w:sz w:val="24"/>
          <w:szCs w:val="24"/>
          <w:lang w:eastAsia="zh-CN"/>
        </w:rPr>
        <w:t xml:space="preserve">Zamawiającym </w:t>
      </w: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a</w:t>
      </w: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8"/>
        </w:numPr>
        <w:suppressAutoHyphens/>
        <w:spacing w:after="0" w:line="276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>………………………………………………………</w:t>
      </w:r>
      <w:r>
        <w:rPr>
          <w:rFonts w:ascii="Times New Roman" w:hAnsi="Times New Roman"/>
          <w:sz w:val="24"/>
          <w:szCs w:val="24"/>
          <w:lang w:eastAsia="zh-CN"/>
        </w:rPr>
        <w:t>………………………………………</w:t>
      </w:r>
    </w:p>
    <w:p w:rsidR="00B55288" w:rsidRPr="00B55288" w:rsidRDefault="00B55288" w:rsidP="00B55288">
      <w:pPr>
        <w:spacing w:line="276" w:lineRule="auto"/>
        <w:ind w:left="284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>…………………</w:t>
      </w:r>
      <w:r>
        <w:rPr>
          <w:rFonts w:ascii="Times New Roman" w:hAnsi="Times New Roman"/>
          <w:sz w:val="24"/>
          <w:szCs w:val="24"/>
          <w:lang w:eastAsia="zh-CN"/>
        </w:rPr>
        <w:t>……………………………………………………………………………</w:t>
      </w:r>
    </w:p>
    <w:p w:rsidR="00B55288" w:rsidRPr="00B55288" w:rsidRDefault="00B55288" w:rsidP="00B55288">
      <w:pPr>
        <w:spacing w:line="276" w:lineRule="auto"/>
        <w:ind w:left="284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 xml:space="preserve">zwaną dalej </w:t>
      </w:r>
      <w:r w:rsidRPr="00B55288">
        <w:rPr>
          <w:rFonts w:ascii="Times New Roman" w:hAnsi="Times New Roman"/>
          <w:b/>
          <w:sz w:val="24"/>
          <w:szCs w:val="24"/>
          <w:lang w:eastAsia="zh-CN"/>
        </w:rPr>
        <w:t>Wykonawcą</w:t>
      </w:r>
      <w:r w:rsidRPr="00B55288">
        <w:rPr>
          <w:rFonts w:ascii="Times New Roman" w:hAnsi="Times New Roman"/>
          <w:sz w:val="24"/>
          <w:szCs w:val="24"/>
          <w:lang w:eastAsia="zh-CN"/>
        </w:rPr>
        <w:t>, każdy z nich zwany dalej „</w:t>
      </w:r>
      <w:r w:rsidRPr="00B55288">
        <w:rPr>
          <w:rFonts w:ascii="Times New Roman" w:hAnsi="Times New Roman"/>
          <w:b/>
          <w:sz w:val="24"/>
          <w:szCs w:val="24"/>
          <w:lang w:eastAsia="zh-CN"/>
        </w:rPr>
        <w:t>Stroną</w:t>
      </w:r>
      <w:r w:rsidRPr="00B55288">
        <w:rPr>
          <w:rFonts w:ascii="Times New Roman" w:hAnsi="Times New Roman"/>
          <w:sz w:val="24"/>
          <w:szCs w:val="24"/>
          <w:lang w:eastAsia="zh-CN"/>
        </w:rPr>
        <w:t>”, a łącznie zwanymi dalej „</w:t>
      </w:r>
      <w:r w:rsidRPr="00B55288">
        <w:rPr>
          <w:rFonts w:ascii="Times New Roman" w:hAnsi="Times New Roman"/>
          <w:b/>
          <w:sz w:val="24"/>
          <w:szCs w:val="24"/>
          <w:lang w:eastAsia="zh-CN"/>
        </w:rPr>
        <w:t>Stronami</w:t>
      </w:r>
      <w:r w:rsidRPr="00B55288">
        <w:rPr>
          <w:rFonts w:ascii="Times New Roman" w:hAnsi="Times New Roman"/>
          <w:sz w:val="24"/>
          <w:szCs w:val="24"/>
          <w:lang w:eastAsia="zh-CN"/>
        </w:rPr>
        <w:t>”.</w:t>
      </w:r>
    </w:p>
    <w:p w:rsidR="00B55288" w:rsidRPr="00B55288" w:rsidRDefault="00B55288" w:rsidP="00B55288">
      <w:pPr>
        <w:suppressAutoHyphens/>
        <w:spacing w:after="12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Strony, na zasadach opisanych w niniejszej umowie (”Umowa”), zgodnie postanawiają, co następuje:</w:t>
      </w:r>
    </w:p>
    <w:p w:rsidR="00B55288" w:rsidRPr="00B55288" w:rsidRDefault="00B55288" w:rsidP="00B55288">
      <w:pPr>
        <w:suppressAutoHyphens/>
        <w:spacing w:after="12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§ 1</w:t>
      </w:r>
    </w:p>
    <w:p w:rsidR="00B55288" w:rsidRPr="00B55288" w:rsidRDefault="00B55288" w:rsidP="00B552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Przedmiot sprzedaży</w:t>
      </w:r>
    </w:p>
    <w:p w:rsidR="00B55288" w:rsidRPr="00B55288" w:rsidRDefault="00B55288" w:rsidP="00B552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9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bookmarkStart w:id="0" w:name="OLE_LINK1"/>
      <w:bookmarkStart w:id="1" w:name="_Hlk89636270"/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Wykonawca</w:t>
      </w:r>
      <w:bookmarkEnd w:id="1"/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 zobowiązuje się </w:t>
      </w:r>
      <w:bookmarkEnd w:id="0"/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dostarczyć wraz z montażem Zamawiającemu produkty – </w:t>
      </w:r>
      <w:r w:rsidRPr="00B55288">
        <w:rPr>
          <w:rFonts w:ascii="Times New Roman" w:eastAsia="Times New Roman" w:hAnsi="Times New Roman"/>
          <w:b/>
          <w:noProof/>
          <w:sz w:val="24"/>
          <w:szCs w:val="24"/>
          <w:lang w:eastAsia="zh-CN"/>
        </w:rPr>
        <w:t>system nagłośnieniowy</w:t>
      </w:r>
      <w:r w:rsidRPr="00B55288">
        <w:rPr>
          <w:rFonts w:ascii="Times New Roman" w:eastAsia="Times New Roman" w:hAnsi="Times New Roman"/>
          <w:noProof/>
          <w:sz w:val="24"/>
          <w:szCs w:val="24"/>
          <w:lang w:eastAsia="zh-CN"/>
        </w:rPr>
        <w:t xml:space="preserve"> w Publicznej Szkole Podstawowej Nr 3 im. Jana Długosza 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               </w:t>
      </w:r>
      <w:r w:rsidRPr="00B55288">
        <w:rPr>
          <w:rFonts w:ascii="Times New Roman" w:eastAsia="Times New Roman" w:hAnsi="Times New Roman"/>
          <w:noProof/>
          <w:sz w:val="24"/>
          <w:szCs w:val="24"/>
          <w:lang w:eastAsia="zh-CN"/>
        </w:rPr>
        <w:t xml:space="preserve">w Radomiu – zgodnie z minimalnymi wymaganiami technicznymi określonymi </w:t>
      </w:r>
      <w:r>
        <w:rPr>
          <w:rFonts w:ascii="Times New Roman" w:eastAsia="Times New Roman" w:hAnsi="Times New Roman"/>
          <w:noProof/>
          <w:sz w:val="24"/>
          <w:szCs w:val="24"/>
          <w:lang w:eastAsia="zh-CN"/>
        </w:rPr>
        <w:br/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 Załączniku nr 1 do zapytania ofertowego zwane dalej „Produktami”</w:t>
      </w: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 w:rsidRPr="00B55288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i wydać je 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Zamawiającemu</w:t>
      </w:r>
      <w:r w:rsidRPr="00B55288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w całości w terminie </w:t>
      </w:r>
      <w:r w:rsidRPr="00B55288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do dnia 31 sierpnia 2022r.</w:t>
      </w:r>
      <w:r w:rsidRPr="00B55288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Wykonawca</w:t>
      </w:r>
      <w:r w:rsidRPr="00B55288">
        <w:rPr>
          <w:rFonts w:ascii="Times New Roman" w:eastAsia="Quattrocento Sans" w:hAnsi="Times New Roman"/>
          <w:sz w:val="24"/>
          <w:szCs w:val="24"/>
          <w:lang w:eastAsia="zh-CN"/>
        </w:rPr>
        <w:t xml:space="preserve"> deklaruje możliwość realizacji dostaw Produktów wcześniej, w partiach lub częściach, przy zachowaniu dla całości Produktów terminu dostawy określonego powyżej.</w:t>
      </w:r>
    </w:p>
    <w:p w:rsidR="00B55288" w:rsidRPr="00B55288" w:rsidRDefault="00B55288" w:rsidP="00B55288">
      <w:pPr>
        <w:numPr>
          <w:ilvl w:val="0"/>
          <w:numId w:val="9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Zamawiający</w:t>
      </w:r>
      <w:r w:rsidRPr="00B55288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oświadcza, że dokonuje nabycia Produktów </w:t>
      </w:r>
      <w:r w:rsidRPr="00B55288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w ramach Rządowego P</w:t>
      </w:r>
      <w:r w:rsidRPr="00B55288">
        <w:rPr>
          <w:rFonts w:ascii="Times New Roman" w:eastAsia="Quattrocento Sans" w:hAnsi="Times New Roman"/>
          <w:b/>
          <w:sz w:val="24"/>
          <w:szCs w:val="24"/>
          <w:highlight w:val="white"/>
          <w:lang w:eastAsia="zh-CN"/>
        </w:rPr>
        <w:t>rogramu „Laboratoria Przyszłości”</w:t>
      </w:r>
      <w:r w:rsidRPr="00B55288">
        <w:rPr>
          <w:rFonts w:ascii="Times New Roman" w:eastAsia="Quattrocento Sans" w:hAnsi="Times New Roman"/>
          <w:sz w:val="24"/>
          <w:szCs w:val="24"/>
          <w:highlight w:val="white"/>
          <w:lang w:eastAsia="zh-CN"/>
        </w:rPr>
        <w:t xml:space="preserve">, organizowanego przez Ministerstwo Edukacji </w:t>
      </w:r>
      <w:r>
        <w:rPr>
          <w:rFonts w:ascii="Times New Roman" w:eastAsia="Quattrocento Sans" w:hAnsi="Times New Roman"/>
          <w:sz w:val="24"/>
          <w:szCs w:val="24"/>
          <w:highlight w:val="white"/>
          <w:lang w:eastAsia="zh-CN"/>
        </w:rPr>
        <w:br/>
      </w:r>
      <w:r w:rsidRPr="00B55288">
        <w:rPr>
          <w:rFonts w:ascii="Times New Roman" w:eastAsia="Quattrocento Sans" w:hAnsi="Times New Roman"/>
          <w:sz w:val="24"/>
          <w:szCs w:val="24"/>
          <w:highlight w:val="white"/>
          <w:lang w:eastAsia="zh-CN"/>
        </w:rPr>
        <w:t>i Nauki</w:t>
      </w:r>
      <w:r w:rsidRPr="00B55288">
        <w:rPr>
          <w:rFonts w:ascii="Times New Roman" w:eastAsia="Quattrocento Sans" w:hAnsi="Times New Roman"/>
          <w:sz w:val="24"/>
          <w:szCs w:val="24"/>
          <w:lang w:eastAsia="zh-CN"/>
        </w:rPr>
        <w:t xml:space="preserve"> oraz przyjmuje do wiadomości, że 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Wykonawca</w:t>
      </w:r>
      <w:r w:rsidRPr="00B55288">
        <w:rPr>
          <w:rFonts w:ascii="Times New Roman" w:eastAsia="Quattrocento Sans" w:hAnsi="Times New Roman"/>
          <w:sz w:val="24"/>
          <w:szCs w:val="24"/>
          <w:lang w:eastAsia="zh-CN"/>
        </w:rPr>
        <w:t xml:space="preserve"> dokłada najwyższej staranności, aby </w:t>
      </w:r>
      <w:r w:rsidRPr="00B55288">
        <w:rPr>
          <w:rFonts w:ascii="Times New Roman" w:eastAsia="Times New Roman" w:hAnsi="Times New Roman"/>
          <w:sz w:val="24"/>
          <w:szCs w:val="24"/>
          <w:shd w:val="clear" w:color="auto" w:fill="FFFFFF"/>
          <w:lang w:eastAsia="zh-CN"/>
        </w:rPr>
        <w:t xml:space="preserve">całość dostawy zrealizować w możliwie najkrótszym terminie, przy czym dostępność niektórych Produktów na rynku i stanie magazynowym, może być czasowo ograniczona. </w:t>
      </w:r>
    </w:p>
    <w:p w:rsidR="00B55288" w:rsidRPr="00B55288" w:rsidRDefault="00B55288" w:rsidP="00B55288">
      <w:pPr>
        <w:numPr>
          <w:ilvl w:val="0"/>
          <w:numId w:val="9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Zamawiający</w:t>
      </w:r>
      <w:r w:rsidRPr="00B55288">
        <w:rPr>
          <w:rFonts w:ascii="Times New Roman" w:eastAsia="Times New Roman" w:hAnsi="Times New Roman"/>
          <w:sz w:val="24"/>
          <w:szCs w:val="24"/>
          <w:shd w:val="clear" w:color="auto" w:fill="FFFFFF"/>
          <w:lang w:eastAsia="zh-CN"/>
        </w:rPr>
        <w:t xml:space="preserve"> dopuszcza zmianę modelu oferowanego sprzętu z zastrzeżeniem, że zmiana nastąpi wyłącznie w przypadku, gdy dany model został wycofany z dystrybucji i nie jest już dostępny na rynku. Produkt równoważny będzie o parametrach co najmniej takich jak model oferowany lub lepszy za cenę ustaloną w niniejszej umowie.  </w:t>
      </w:r>
    </w:p>
    <w:p w:rsidR="00B55288" w:rsidRPr="00B55288" w:rsidRDefault="00B55288" w:rsidP="00B55288">
      <w:pPr>
        <w:numPr>
          <w:ilvl w:val="0"/>
          <w:numId w:val="9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 xml:space="preserve">Wykonawca oświadcza, że dostarczone Produkty zostaną oznaczone znakiem CE lub certyfikatem, o ile wymagają tego przepisy stosownych Dyrektyw Nowego Podejścia lub innych aktów prawnych. </w:t>
      </w:r>
    </w:p>
    <w:p w:rsidR="00B55288" w:rsidRPr="00B55288" w:rsidRDefault="00B55288" w:rsidP="00B552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§ 2</w:t>
      </w:r>
    </w:p>
    <w:p w:rsidR="00B55288" w:rsidRPr="00B55288" w:rsidRDefault="00B55288" w:rsidP="00B552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Wydanie Produktów Zamawiającemu</w:t>
      </w:r>
    </w:p>
    <w:p w:rsidR="00B55288" w:rsidRPr="00B55288" w:rsidRDefault="00B55288" w:rsidP="00B5528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13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Produkty stanowiące przedmiot sprzedaży zostaną wydane Zamawiającemu w miejscu określonym przez niego, na koszt i ryzyko Wykonawcy.</w:t>
      </w:r>
    </w:p>
    <w:p w:rsidR="00B55288" w:rsidRPr="00B55288" w:rsidRDefault="00B55288" w:rsidP="00B55288">
      <w:pPr>
        <w:numPr>
          <w:ilvl w:val="0"/>
          <w:numId w:val="13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Z chwilą wydania Zamawiającemu Produktów, przechodzi na niego ryzyko przypadkowej utraty i uszkodzenia Produktów.</w:t>
      </w:r>
    </w:p>
    <w:p w:rsidR="00B55288" w:rsidRPr="00B55288" w:rsidRDefault="00B55288" w:rsidP="00B55288">
      <w:pPr>
        <w:numPr>
          <w:ilvl w:val="0"/>
          <w:numId w:val="13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Towar pozostaje własnością Wykonawcy, do czasu wypełnienia wszelkich zobowiązań Zamawiającego wynikających z Umowy (zastrzeżenie prawa własności rzeczy sprzedanej). </w:t>
      </w:r>
    </w:p>
    <w:p w:rsidR="00B55288" w:rsidRPr="00B55288" w:rsidRDefault="00B55288" w:rsidP="00B55288">
      <w:pPr>
        <w:numPr>
          <w:ilvl w:val="0"/>
          <w:numId w:val="13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Przekazanie i odbiór przedmiotu umowy nastąpi w siedzibie Zamawiającego na podstawie protokołu zdawczo-odbiorczego podpisanego przez obie strony, stanowiącego Załącznik nr 1 do umowy.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§ 3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Cena sprzedaży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7"/>
        </w:numPr>
        <w:suppressAutoHyphens/>
        <w:spacing w:after="60" w:line="276" w:lineRule="auto"/>
        <w:ind w:left="283" w:hanging="283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Zamawiający zobowiązany jest zapłacić Wykonawcy za Produkty cenę w kwocie </w:t>
      </w:r>
      <w:bookmarkStart w:id="2" w:name="_GoBack"/>
      <w:bookmarkEnd w:id="2"/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br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utto:</w:t>
      </w:r>
      <w:r w:rsidR="003366C8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 …………….………………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zł s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łownie: ………………………………...……………………… …………………………</w:t>
      </w:r>
    </w:p>
    <w:p w:rsidR="00B55288" w:rsidRPr="00B55288" w:rsidRDefault="00B55288" w:rsidP="00B55288">
      <w:pPr>
        <w:suppressAutoHyphens/>
        <w:spacing w:after="60" w:line="276" w:lineRule="auto"/>
        <w:ind w:left="283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……………………………………………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 złotych).</w:t>
      </w:r>
    </w:p>
    <w:p w:rsidR="00B55288" w:rsidRPr="00B55288" w:rsidRDefault="00B55288" w:rsidP="00B55288">
      <w:pPr>
        <w:numPr>
          <w:ilvl w:val="0"/>
          <w:numId w:val="7"/>
        </w:numPr>
        <w:suppressAutoHyphens/>
        <w:spacing w:after="60" w:line="276" w:lineRule="auto"/>
        <w:ind w:left="283" w:hanging="283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Powyższa cena zostanie zapłacona przez Zamawiającego na podstawie doręczonej mu przez Wykonawcę faktury zaliczkowej, która może mu być przesłana drogą pocztową lub elektroniczną i bez jego podpisu.</w:t>
      </w:r>
    </w:p>
    <w:p w:rsidR="00B55288" w:rsidRPr="00B55288" w:rsidRDefault="00B55288" w:rsidP="00B55288">
      <w:pPr>
        <w:numPr>
          <w:ilvl w:val="0"/>
          <w:numId w:val="7"/>
        </w:numPr>
        <w:suppressAutoHyphens/>
        <w:spacing w:after="60" w:line="276" w:lineRule="auto"/>
        <w:ind w:left="283" w:hanging="283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Termin płatności wynosi 14 dni od dnia dostarczenia Zamawiającemu prawidłowo wystawionej faktury. </w:t>
      </w:r>
    </w:p>
    <w:p w:rsidR="00B55288" w:rsidRPr="00B55288" w:rsidRDefault="00B55288" w:rsidP="00B55288">
      <w:pPr>
        <w:numPr>
          <w:ilvl w:val="0"/>
          <w:numId w:val="7"/>
        </w:numPr>
        <w:suppressAutoHyphens/>
        <w:spacing w:after="60" w:line="276" w:lineRule="auto"/>
        <w:ind w:left="283" w:hanging="283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Po dokonaniu pełnej wpłaty faktura zaliczkowa staje się fakturą końcową. </w:t>
      </w:r>
      <w:r w:rsidRPr="00B55288">
        <w:rPr>
          <w:rFonts w:ascii="Times New Roman" w:eastAsia="Quattrocento Sans" w:hAnsi="Times New Roman"/>
          <w:sz w:val="24"/>
          <w:szCs w:val="24"/>
          <w:lang w:eastAsia="zh-CN"/>
        </w:rPr>
        <w:t>Dla uniknięcia wątpliwości Strony potwierdzają, że zaliczka nie stanowi zadatku.</w:t>
      </w:r>
    </w:p>
    <w:p w:rsidR="00B55288" w:rsidRPr="00B55288" w:rsidRDefault="00B55288" w:rsidP="00B55288">
      <w:pPr>
        <w:numPr>
          <w:ilvl w:val="0"/>
          <w:numId w:val="7"/>
        </w:numPr>
        <w:suppressAutoHyphens/>
        <w:spacing w:after="60" w:line="276" w:lineRule="auto"/>
        <w:ind w:left="283" w:hanging="283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bookmarkStart w:id="3" w:name="_Hlk89636496"/>
      <w:r w:rsidRPr="00B55288">
        <w:rPr>
          <w:rFonts w:ascii="Times New Roman" w:eastAsia="Quattrocento Sans" w:hAnsi="Times New Roman"/>
          <w:sz w:val="24"/>
          <w:szCs w:val="24"/>
          <w:lang w:eastAsia="zh-CN"/>
        </w:rPr>
        <w:t>Wykonawca wystawi fakturę za realizację przedmiotu zamówienia zgodnie z danymi:</w:t>
      </w:r>
    </w:p>
    <w:bookmarkEnd w:id="3"/>
    <w:p w:rsidR="00B55288" w:rsidRPr="00B55288" w:rsidRDefault="00B55288" w:rsidP="00B55288">
      <w:pPr>
        <w:suppressAutoHyphens/>
        <w:spacing w:after="0" w:line="276" w:lineRule="auto"/>
        <w:ind w:firstLine="283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Nabywca: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  <w:t>Gmina Miasta Radomia</w:t>
      </w:r>
    </w:p>
    <w:p w:rsidR="00B55288" w:rsidRPr="00B55288" w:rsidRDefault="00B55288" w:rsidP="00B55288">
      <w:pPr>
        <w:suppressAutoHyphens/>
        <w:spacing w:after="0" w:line="276" w:lineRule="auto"/>
        <w:ind w:left="644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  <w:t>ul. Kilińskiego 30</w:t>
      </w:r>
    </w:p>
    <w:p w:rsidR="00B55288" w:rsidRPr="00B55288" w:rsidRDefault="00B55288" w:rsidP="00B55288">
      <w:pPr>
        <w:suppressAutoHyphens/>
        <w:spacing w:after="0" w:line="276" w:lineRule="auto"/>
        <w:ind w:left="644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  <w:t>26-600 Radom</w:t>
      </w:r>
    </w:p>
    <w:p w:rsidR="00B55288" w:rsidRPr="00B55288" w:rsidRDefault="00B55288" w:rsidP="00B55288">
      <w:pPr>
        <w:suppressAutoHyphens/>
        <w:spacing w:after="0" w:line="276" w:lineRule="auto"/>
        <w:ind w:left="644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  <w:t>NIP: 796 281 75 29</w:t>
      </w:r>
    </w:p>
    <w:p w:rsidR="00B55288" w:rsidRPr="00B55288" w:rsidRDefault="00B55288" w:rsidP="00B55288">
      <w:pPr>
        <w:suppressAutoHyphens/>
        <w:spacing w:after="0" w:line="276" w:lineRule="auto"/>
        <w:ind w:firstLine="284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Odbiorca: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ab/>
        <w:t xml:space="preserve">Publiczna Szkoła Podstawowa Nr 3 </w:t>
      </w:r>
    </w:p>
    <w:p w:rsidR="00B55288" w:rsidRPr="00B55288" w:rsidRDefault="00B55288" w:rsidP="00B55288">
      <w:pPr>
        <w:suppressAutoHyphens/>
        <w:spacing w:after="0" w:line="276" w:lineRule="auto"/>
        <w:ind w:left="709" w:firstLine="709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im. Jana Długosza </w:t>
      </w:r>
    </w:p>
    <w:p w:rsidR="00B55288" w:rsidRPr="00B55288" w:rsidRDefault="00B55288" w:rsidP="00B55288">
      <w:pPr>
        <w:suppressAutoHyphens/>
        <w:spacing w:after="0" w:line="276" w:lineRule="auto"/>
        <w:ind w:left="1223" w:firstLine="195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ul. Jana III Sobieskiego 12</w:t>
      </w:r>
    </w:p>
    <w:p w:rsidR="00B55288" w:rsidRPr="00B55288" w:rsidRDefault="00B55288" w:rsidP="00B55288">
      <w:pPr>
        <w:suppressAutoHyphens/>
        <w:spacing w:after="0" w:line="276" w:lineRule="auto"/>
        <w:ind w:left="1158" w:firstLine="260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26-600 Radom</w:t>
      </w:r>
    </w:p>
    <w:p w:rsidR="00B55288" w:rsidRPr="00B55288" w:rsidRDefault="00B55288" w:rsidP="00B55288">
      <w:pPr>
        <w:suppressAutoHyphens/>
        <w:spacing w:after="60" w:line="276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lastRenderedPageBreak/>
        <w:t>§ 4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Gwarancja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10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Wykonawca udziela Zamawiającemu 24 miesięcznej gwarancji dobrej jakości na każdy </w:t>
      </w: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br/>
        <w:t xml:space="preserve">z Produktów stanowiących przedmiot sprzedaży. Wskazany termin gwarancji rozpocznie się z chwilą wydania Produktu Zamawiającemu. </w:t>
      </w:r>
    </w:p>
    <w:p w:rsidR="00B55288" w:rsidRPr="00B55288" w:rsidRDefault="00B55288" w:rsidP="00B55288">
      <w:pPr>
        <w:numPr>
          <w:ilvl w:val="0"/>
          <w:numId w:val="10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Wykonawca będzie realizował naprawy gwarancyjne w sposób następujący: czas naprawy gwarancyjnej nie może być dłuższy niż 30 dni robocze, licząc od następnego dnia po zgłoszeniu przez użytkownika usterki wady Produktu; do tego terminu nie wlicza się dni ustawowo wolnych od pracy.</w:t>
      </w:r>
    </w:p>
    <w:p w:rsidR="00B55288" w:rsidRPr="00B55288" w:rsidRDefault="00B55288" w:rsidP="00B55288">
      <w:pPr>
        <w:numPr>
          <w:ilvl w:val="0"/>
          <w:numId w:val="10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Wykonawca gwarantuje Zamawiającemu, że Produkty dostarczone w ramach Umowy będą wolne od wad fizycznych i prawnych. Odbiorca końcowy może wykonywać uprawnienia z tytułu gwarancji niezależnie od uprawnień z tytułu rękojmi za wady fizyczne przysługujących Zamawiającemu.</w:t>
      </w:r>
    </w:p>
    <w:p w:rsidR="00B55288" w:rsidRPr="00B55288" w:rsidRDefault="00B55288" w:rsidP="00B55288">
      <w:pPr>
        <w:numPr>
          <w:ilvl w:val="0"/>
          <w:numId w:val="10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Odbiorca końcowy, może żądać od Wykonawcy usunięcia wad w drodze naprawy. Naprawa Produktów odbywać się będzie na koszt Wykonawcy.</w:t>
      </w:r>
    </w:p>
    <w:p w:rsidR="00B55288" w:rsidRPr="00B55288" w:rsidRDefault="00B55288" w:rsidP="00B55288">
      <w:pPr>
        <w:suppressAutoHyphens/>
        <w:spacing w:after="60" w:line="276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§ 5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Kary umowne i termin realizacji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 xml:space="preserve">W razie niedotrzymania przez Wykonawcę terminu wydania Produktów określonego w § 1 ust.1, będzie on zobowiązany do zapłacenia Zamawiającemu kary umownej za każdy dzień zwłoki w wysokości stanowiącej równowartość 0,1% ceny sprzedaży (netto). </w:t>
      </w:r>
    </w:p>
    <w:p w:rsidR="00B55288" w:rsidRPr="00B55288" w:rsidRDefault="00B55288" w:rsidP="00B55288">
      <w:pPr>
        <w:suppressAutoHyphens/>
        <w:spacing w:after="60" w:line="276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§ 6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Dane osobowe</w:t>
      </w:r>
    </w:p>
    <w:p w:rsidR="00B55288" w:rsidRPr="00B55288" w:rsidRDefault="00B55288" w:rsidP="00B55288">
      <w:pPr>
        <w:suppressAutoHyphens/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11"/>
        </w:numPr>
        <w:suppressAutoHyphens/>
        <w:spacing w:after="200" w:line="276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>Wykonawca informuje, że jest Administratorem danych osobowych Zamawiającego, podanych w  związku z  podpisaniem i wykonywaniem Umowy. Administrator przetwarza dane osobowe Zamawiającego w celu realizacji Umowy. Podstawą prawną przetwarzania danych osobowych jest zawarta Umowa i prawnie usprawiedliwiony cel – kontakt w  sprawie wykonania Umowy. Podanie danych osobowych jest dobrowolne, lecz niezbędne do zawarcia Umowy.</w:t>
      </w:r>
    </w:p>
    <w:p w:rsidR="00B55288" w:rsidRPr="00B55288" w:rsidRDefault="00B55288" w:rsidP="00B55288">
      <w:pPr>
        <w:numPr>
          <w:ilvl w:val="0"/>
          <w:numId w:val="11"/>
        </w:numPr>
        <w:suppressAutoHyphens/>
        <w:spacing w:after="200" w:line="276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 xml:space="preserve">Administrator w celu należytej ochrony danych osobowych powołał Inspektora Ochrony Danych, z  którym można się skontaktować pod adresem e-mail: </w:t>
      </w:r>
      <w:hyperlink r:id="rId9" w:history="1">
        <w:r w:rsidRPr="00B55288">
          <w:rPr>
            <w:rFonts w:ascii="Times New Roman" w:hAnsi="Times New Roman"/>
            <w:color w:val="000000"/>
            <w:sz w:val="24"/>
            <w:szCs w:val="24"/>
            <w:lang w:eastAsia="zh-CN"/>
          </w:rPr>
          <w:t>………………………….</w:t>
        </w:r>
      </w:hyperlink>
      <w:r w:rsidRPr="00B55288">
        <w:rPr>
          <w:rFonts w:ascii="Times New Roman" w:hAnsi="Times New Roman"/>
          <w:sz w:val="24"/>
          <w:szCs w:val="24"/>
          <w:lang w:eastAsia="zh-CN"/>
        </w:rPr>
        <w:t xml:space="preserve"> .</w:t>
      </w:r>
    </w:p>
    <w:p w:rsidR="00B55288" w:rsidRPr="00B55288" w:rsidRDefault="00B55288" w:rsidP="00B55288">
      <w:pPr>
        <w:numPr>
          <w:ilvl w:val="0"/>
          <w:numId w:val="11"/>
        </w:numPr>
        <w:suppressAutoHyphens/>
        <w:spacing w:after="200" w:line="276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>Dane osobowe przetwarzane będą przez okres trwania Umowy, a po jej zakończeniu przez czas wynikający z obowiązujących przepisów prawa lub do czasu przedawnienia roszczeń.</w:t>
      </w:r>
    </w:p>
    <w:p w:rsidR="00B55288" w:rsidRPr="00B55288" w:rsidRDefault="00B55288" w:rsidP="00B55288">
      <w:pPr>
        <w:numPr>
          <w:ilvl w:val="0"/>
          <w:numId w:val="11"/>
        </w:numPr>
        <w:suppressAutoHyphens/>
        <w:spacing w:after="200" w:line="276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 xml:space="preserve">Każdej osobie, której dane są przetwarzane, w zakresie wynikającym z przepisów prawa, przysługuje prawo dostępu do swoich danych oraz ich sprostowania, usunięcia, </w:t>
      </w:r>
      <w:r w:rsidRPr="00B55288">
        <w:rPr>
          <w:rFonts w:ascii="Times New Roman" w:hAnsi="Times New Roman"/>
          <w:sz w:val="24"/>
          <w:szCs w:val="24"/>
          <w:lang w:eastAsia="zh-CN"/>
        </w:rPr>
        <w:lastRenderedPageBreak/>
        <w:t>ograniczenia przetwarzania, prawo wniesienia sprzeciwu wobec przetwarzania danych oraz prawo do przenoszenia danych.</w:t>
      </w:r>
    </w:p>
    <w:p w:rsidR="00B55288" w:rsidRPr="00B55288" w:rsidRDefault="00B55288" w:rsidP="00B55288">
      <w:pPr>
        <w:numPr>
          <w:ilvl w:val="0"/>
          <w:numId w:val="11"/>
        </w:numPr>
        <w:suppressAutoHyphens/>
        <w:spacing w:after="200" w:line="276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 xml:space="preserve">Odbiorcami danych osobowych będą: podmioty zewnętrzne świadczące usługi związane </w:t>
      </w:r>
      <w:r w:rsidRPr="00B55288">
        <w:rPr>
          <w:rFonts w:ascii="Times New Roman" w:hAnsi="Times New Roman"/>
          <w:sz w:val="24"/>
          <w:szCs w:val="24"/>
          <w:lang w:eastAsia="zh-CN"/>
        </w:rPr>
        <w:br/>
        <w:t>z bieżącą działalnością Administratora, podmioty zewnętrzne dostarczające i wspierające systemy teleinformatyczne Administratora – na mocy stosownych umów powierzenia przetwarzania danych osobowych oraz przy zapewnieniu stosowania przez ww. podmioty adekwatnych środków technicznych i organizacyjnych zapewniających ochronę danych.</w:t>
      </w:r>
    </w:p>
    <w:p w:rsidR="00B55288" w:rsidRPr="00B55288" w:rsidRDefault="00B55288" w:rsidP="00B55288">
      <w:pPr>
        <w:numPr>
          <w:ilvl w:val="0"/>
          <w:numId w:val="11"/>
        </w:numPr>
        <w:suppressAutoHyphens/>
        <w:spacing w:after="200" w:line="276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>W przypadku wątpliwości związanych z przetwarzaniem danych osobowych każda osoba może zwrócić się do Administratora z prośbą o udzielenie informacji. Niezależnie od powyższego, każdemu przysługuje prawo wniesienia skargi do organu nadzorczego – Prezesa Urzędu Ochrony Danych Osobowych.</w:t>
      </w:r>
    </w:p>
    <w:p w:rsidR="00B55288" w:rsidRPr="00B55288" w:rsidRDefault="00B55288" w:rsidP="00B55288">
      <w:pPr>
        <w:numPr>
          <w:ilvl w:val="0"/>
          <w:numId w:val="11"/>
        </w:numPr>
        <w:suppressAutoHyphens/>
        <w:spacing w:after="200" w:line="276" w:lineRule="auto"/>
        <w:ind w:left="426" w:hanging="426"/>
        <w:contextualSpacing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hAnsi="Times New Roman"/>
          <w:sz w:val="24"/>
          <w:szCs w:val="24"/>
          <w:lang w:eastAsia="zh-CN"/>
        </w:rPr>
        <w:t xml:space="preserve">Polityka prywatności oraz pełna treść klauzuli informacyjnej jest dostępna pod adresem: </w:t>
      </w:r>
      <w:hyperlink r:id="rId10" w:history="1">
        <w:r w:rsidRPr="00B55288">
          <w:rPr>
            <w:rFonts w:ascii="Times New Roman" w:hAnsi="Times New Roman"/>
            <w:sz w:val="24"/>
            <w:szCs w:val="24"/>
            <w:lang w:eastAsia="zh-CN"/>
          </w:rPr>
          <w:t>…………………………………..</w:t>
        </w:r>
      </w:hyperlink>
      <w:r w:rsidRPr="00B55288">
        <w:rPr>
          <w:rFonts w:ascii="Times New Roman" w:hAnsi="Times New Roman"/>
          <w:sz w:val="24"/>
          <w:szCs w:val="24"/>
          <w:lang w:eastAsia="zh-CN"/>
        </w:rPr>
        <w:t xml:space="preserve"> .</w:t>
      </w:r>
    </w:p>
    <w:p w:rsidR="00B55288" w:rsidRPr="00B55288" w:rsidRDefault="00B55288" w:rsidP="00B55288">
      <w:pPr>
        <w:suppressAutoHyphens/>
        <w:spacing w:after="0" w:line="276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§ 7</w:t>
      </w:r>
    </w:p>
    <w:p w:rsidR="00B55288" w:rsidRPr="00B55288" w:rsidRDefault="00B55288" w:rsidP="00B55288">
      <w:pPr>
        <w:suppressAutoHyphens/>
        <w:spacing w:after="0" w:line="276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>Postanowienia końcowe</w:t>
      </w:r>
    </w:p>
    <w:p w:rsidR="00B55288" w:rsidRPr="00B55288" w:rsidRDefault="00B55288" w:rsidP="00B55288">
      <w:pPr>
        <w:suppressAutoHyphens/>
        <w:spacing w:after="0" w:line="276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55288" w:rsidRPr="00B55288" w:rsidRDefault="00B55288" w:rsidP="00B55288">
      <w:pPr>
        <w:numPr>
          <w:ilvl w:val="0"/>
          <w:numId w:val="12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 przypadku odstąpienia od umowy przez Zamawiającego, Zamawiający zobowiązany jest do zapłaty na rzecz Wykonawcy kary umownej w wysokości 10% ceny sprzedaży brutto oraz zobowiązany jest do zapłaty wszelkich kosztów poniesionych przez Wykonawcę związanych z realizacją zamówienia, w szczególności kosztów transportu, składowania towaru. Wykonawca obciąży Zamawiającego karą umowną na podstawie noty obciążeniowej, zaś w przypadku obowiązku zapłaty kosztów realizacji zamówienia wystawi fakturę VAT.</w:t>
      </w:r>
    </w:p>
    <w:p w:rsidR="00B55288" w:rsidRPr="00B55288" w:rsidRDefault="00B55288" w:rsidP="00B55288">
      <w:pPr>
        <w:numPr>
          <w:ilvl w:val="0"/>
          <w:numId w:val="12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Strony dopuszczają zmianę postanowień zawartej Umowy w szczególności w przypadku braku dostępności któregokolwiek z Produktów. W takiej sytuacji Wykonawca dopuszcza zastosowanie rozwiązania równoważnego. Za rozwiązanie równoważne Wykonawca uznaje produkt o parametrach i właściwościach nie gorszych, niż opisane w treści zamówienia. Wykonawca zobowiązany jest poinformować w formie pisemnej Zamawiającego o braku dostępności danego Produktu i zaproponować rozwiązanie jego zdaniem równoważne. Wymagana jest pisemna zgoda Zamawiającego na zastosowanie rozwiązania równoważnego.</w:t>
      </w:r>
    </w:p>
    <w:p w:rsidR="00B55288" w:rsidRPr="00B55288" w:rsidRDefault="00B55288" w:rsidP="00B55288">
      <w:pPr>
        <w:numPr>
          <w:ilvl w:val="0"/>
          <w:numId w:val="12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Wszelkie zmiany Umowy wymagają zachowania formy pisemnej pod rygorem nieważności. Zmiana załączników do Umowy następować będzie poprzez samo zastąpienie starego załącznika nowym, z dokonaniem o tym wzmianki na dokumencie starego i nowego załącznika oraz opatrzeniem jej datą i podpisami Stron.</w:t>
      </w:r>
    </w:p>
    <w:p w:rsidR="00B55288" w:rsidRPr="00B55288" w:rsidRDefault="00B55288" w:rsidP="00B55288">
      <w:pPr>
        <w:numPr>
          <w:ilvl w:val="0"/>
          <w:numId w:val="12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Spory, jakie mogą wyniknąć z Umowy będą rozstrzygane przez sąd powszechny właściwy dla siedziby Wykonawcy.</w:t>
      </w:r>
    </w:p>
    <w:p w:rsidR="00B55288" w:rsidRPr="00B55288" w:rsidRDefault="00B55288" w:rsidP="00B55288">
      <w:pPr>
        <w:numPr>
          <w:ilvl w:val="0"/>
          <w:numId w:val="12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sz w:val="24"/>
          <w:szCs w:val="24"/>
          <w:lang w:eastAsia="zh-CN"/>
        </w:rPr>
        <w:t>W sprawach nieunormowanych w Umowie mają zastosowanie przepisy Kodeksu Cywilnego.</w:t>
      </w:r>
    </w:p>
    <w:p w:rsidR="00B55288" w:rsidRPr="00B55288" w:rsidRDefault="00B55288" w:rsidP="00B55288">
      <w:pPr>
        <w:numPr>
          <w:ilvl w:val="0"/>
          <w:numId w:val="12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Times New Roman" w:eastAsia="Arial Unicode MS" w:hAnsi="Times New Roman"/>
          <w:sz w:val="24"/>
          <w:szCs w:val="24"/>
          <w:lang w:eastAsia="zh-CN"/>
        </w:rPr>
        <w:t>Umowę sporządzono w dwóch jednobrzmiących egzemplarzach, po jednym dla każdej ze Stron.</w:t>
      </w: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B55288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          Zamawiający                                                                              Wykonawca</w:t>
      </w: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B55288">
        <w:rPr>
          <w:rFonts w:ascii="Times New Roman" w:hAnsi="Times New Roman"/>
          <w:i/>
          <w:sz w:val="18"/>
          <w:szCs w:val="18"/>
        </w:rPr>
        <w:t>(czytelne podpisy osób upoważnionych wraz z pieczęciami)</w:t>
      </w: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55288">
        <w:rPr>
          <w:rFonts w:ascii="Times New Roman" w:hAnsi="Times New Roman"/>
          <w:sz w:val="24"/>
          <w:szCs w:val="24"/>
        </w:rPr>
        <w:t>Załącznik nr 1 do Umowy</w:t>
      </w:r>
    </w:p>
    <w:p w:rsidR="00B55288" w:rsidRPr="00B55288" w:rsidRDefault="00B55288" w:rsidP="00B5528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B55288">
        <w:rPr>
          <w:rFonts w:ascii="Times New Roman" w:hAnsi="Times New Roman"/>
          <w:b/>
          <w:sz w:val="24"/>
          <w:szCs w:val="24"/>
        </w:rPr>
        <w:t>PROTOKÓŁ ODBIORU CZĘŚCIOWY/KOŃCOWY</w:t>
      </w:r>
    </w:p>
    <w:p w:rsidR="00B55288" w:rsidRPr="00B55288" w:rsidRDefault="00B55288" w:rsidP="00B5528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B55288">
        <w:rPr>
          <w:rFonts w:ascii="Times New Roman" w:hAnsi="Times New Roman"/>
          <w:sz w:val="24"/>
          <w:szCs w:val="24"/>
        </w:rPr>
        <w:t xml:space="preserve">zgodnie z umową na dostawę wraz z montażem </w:t>
      </w:r>
      <w:r w:rsidRPr="00B55288">
        <w:rPr>
          <w:rFonts w:ascii="Times New Roman" w:hAnsi="Times New Roman"/>
          <w:b/>
          <w:noProof/>
          <w:sz w:val="24"/>
          <w:szCs w:val="24"/>
        </w:rPr>
        <w:t>systemu nagłośnieniowego</w:t>
      </w:r>
      <w:r w:rsidRPr="00B55288">
        <w:rPr>
          <w:rFonts w:ascii="Times New Roman" w:hAnsi="Times New Roman"/>
          <w:noProof/>
          <w:sz w:val="24"/>
          <w:szCs w:val="24"/>
        </w:rPr>
        <w:t xml:space="preserve"> </w:t>
      </w:r>
      <w:r w:rsidRPr="00B55288">
        <w:rPr>
          <w:rFonts w:ascii="Times New Roman" w:hAnsi="Times New Roman"/>
          <w:noProof/>
          <w:sz w:val="24"/>
          <w:szCs w:val="24"/>
        </w:rPr>
        <w:br/>
        <w:t xml:space="preserve">w Publicznej Szkole Podstawowej Nr 3  </w:t>
      </w:r>
      <w:r w:rsidRPr="00B55288">
        <w:rPr>
          <w:rFonts w:ascii="Times New Roman" w:hAnsi="Times New Roman"/>
          <w:noProof/>
          <w:sz w:val="24"/>
          <w:szCs w:val="24"/>
        </w:rPr>
        <w:br/>
        <w:t xml:space="preserve">im. Jana Długosza w Radomiu </w:t>
      </w:r>
      <w:r w:rsidRPr="00B55288">
        <w:rPr>
          <w:rFonts w:ascii="Times New Roman" w:hAnsi="Times New Roman"/>
          <w:noProof/>
          <w:sz w:val="24"/>
          <w:szCs w:val="24"/>
        </w:rPr>
        <w:br/>
        <w:t xml:space="preserve">w ramach realizacji Rządowego Programu </w:t>
      </w:r>
      <w:r w:rsidRPr="00B55288">
        <w:rPr>
          <w:rFonts w:ascii="Times New Roman" w:hAnsi="Times New Roman"/>
          <w:b/>
          <w:noProof/>
          <w:sz w:val="24"/>
          <w:szCs w:val="24"/>
        </w:rPr>
        <w:t>„Laboratoria Przyszłości”</w:t>
      </w:r>
      <w:r w:rsidRPr="00B55288">
        <w:rPr>
          <w:rFonts w:ascii="Times New Roman" w:hAnsi="Times New Roman"/>
          <w:sz w:val="24"/>
          <w:szCs w:val="24"/>
        </w:rPr>
        <w:t xml:space="preserve"> </w:t>
      </w:r>
      <w:r w:rsidRPr="00B55288">
        <w:rPr>
          <w:rFonts w:ascii="Times New Roman" w:hAnsi="Times New Roman"/>
          <w:sz w:val="24"/>
          <w:szCs w:val="24"/>
        </w:rPr>
        <w:br/>
        <w:t xml:space="preserve"> z dnia……….</w:t>
      </w: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55288">
        <w:rPr>
          <w:rFonts w:ascii="Times New Roman" w:hAnsi="Times New Roman"/>
          <w:sz w:val="24"/>
          <w:szCs w:val="24"/>
        </w:rPr>
        <w:t xml:space="preserve">sporządzony dnia …………………….. potwierdzający odbiór usługi polegającej na dostawie wraz z montażem </w:t>
      </w:r>
      <w:r w:rsidRPr="00B55288">
        <w:rPr>
          <w:rFonts w:ascii="Times New Roman" w:hAnsi="Times New Roman"/>
          <w:b/>
          <w:sz w:val="24"/>
          <w:szCs w:val="24"/>
        </w:rPr>
        <w:t>systemu nagłośnieniowego</w:t>
      </w:r>
      <w:r w:rsidRPr="00B55288">
        <w:rPr>
          <w:rFonts w:ascii="Times New Roman" w:hAnsi="Times New Roman"/>
          <w:sz w:val="24"/>
          <w:szCs w:val="24"/>
        </w:rPr>
        <w:t xml:space="preserve"> do siedziby Zamawiającego, zgodnie </w:t>
      </w:r>
      <w:r w:rsidRPr="00B55288">
        <w:rPr>
          <w:rFonts w:ascii="Times New Roman" w:hAnsi="Times New Roman"/>
          <w:sz w:val="24"/>
          <w:szCs w:val="24"/>
        </w:rPr>
        <w:br/>
        <w:t>z warunkami zawartej umowy.</w:t>
      </w:r>
    </w:p>
    <w:p w:rsidR="00B55288" w:rsidRPr="00B55288" w:rsidRDefault="00B55288" w:rsidP="00B55288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B55288">
        <w:rPr>
          <w:rFonts w:ascii="Times New Roman" w:hAnsi="Times New Roman"/>
          <w:sz w:val="24"/>
          <w:szCs w:val="24"/>
        </w:rPr>
        <w:t>Data wykonania usługi: …………………</w:t>
      </w:r>
    </w:p>
    <w:p w:rsidR="00B55288" w:rsidRPr="00B55288" w:rsidRDefault="00B55288" w:rsidP="00B5528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B55288">
        <w:rPr>
          <w:rFonts w:ascii="Times New Roman" w:hAnsi="Times New Roman"/>
          <w:sz w:val="24"/>
          <w:szCs w:val="24"/>
        </w:rPr>
        <w:t>Wartość finansową usługi ustalono na kwotę: …………………… PLN (słownie: …………... …………………………………………………………………………………………………).</w:t>
      </w:r>
    </w:p>
    <w:p w:rsidR="00B55288" w:rsidRPr="00B55288" w:rsidRDefault="00B55288" w:rsidP="00B55288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B55288">
        <w:rPr>
          <w:rFonts w:ascii="Times New Roman" w:hAnsi="Times New Roman"/>
          <w:sz w:val="24"/>
          <w:szCs w:val="24"/>
        </w:rPr>
        <w:t>Uwagi: ………………………………………………………………………………………….</w:t>
      </w: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528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</w:t>
      </w: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5288">
        <w:rPr>
          <w:rFonts w:ascii="Times New Roman" w:hAnsi="Times New Roman"/>
          <w:b/>
          <w:sz w:val="24"/>
          <w:szCs w:val="24"/>
        </w:rPr>
        <w:t>Zamawiający                                                                                                        Wykonawca</w:t>
      </w: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B55288" w:rsidRPr="00B55288" w:rsidRDefault="00B55288" w:rsidP="00B55288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B55288">
        <w:rPr>
          <w:rFonts w:ascii="Times New Roman" w:hAnsi="Times New Roman"/>
          <w:i/>
          <w:sz w:val="18"/>
          <w:szCs w:val="18"/>
        </w:rPr>
        <w:t>(czytelne podpisy osób upoważnionych wraz z pieczęciami)</w:t>
      </w:r>
    </w:p>
    <w:p w:rsidR="00B55288" w:rsidRPr="00B55288" w:rsidRDefault="00B55288" w:rsidP="00B552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288" w:rsidRPr="00B55288" w:rsidRDefault="00B55288" w:rsidP="00B55288">
      <w:pPr>
        <w:suppressAutoHyphens/>
        <w:spacing w:after="0" w:line="276" w:lineRule="auto"/>
        <w:ind w:left="426" w:hanging="426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</w:p>
    <w:p w:rsidR="00B55288" w:rsidRPr="00B55288" w:rsidRDefault="00B55288" w:rsidP="00B55288">
      <w:pPr>
        <w:tabs>
          <w:tab w:val="center" w:pos="1701"/>
          <w:tab w:val="center" w:pos="7088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B55288">
        <w:rPr>
          <w:rFonts w:ascii="Segoe UI" w:eastAsia="Times New Roman" w:hAnsi="Segoe UI" w:cs="Segoe UI"/>
          <w:sz w:val="20"/>
          <w:szCs w:val="24"/>
          <w:lang w:eastAsia="zh-CN"/>
        </w:rPr>
        <w:tab/>
        <w:t>Zamawiający:</w:t>
      </w:r>
      <w:r w:rsidRPr="00B55288">
        <w:rPr>
          <w:rFonts w:ascii="Segoe UI" w:eastAsia="Times New Roman" w:hAnsi="Segoe UI" w:cs="Segoe UI"/>
          <w:sz w:val="20"/>
          <w:szCs w:val="24"/>
          <w:lang w:eastAsia="zh-CN"/>
        </w:rPr>
        <w:tab/>
      </w:r>
      <w:r w:rsidRPr="00B55288">
        <w:rPr>
          <w:rFonts w:ascii="Segoe UI" w:eastAsia="Times New Roman" w:hAnsi="Segoe UI" w:cs="Segoe UI"/>
          <w:sz w:val="20"/>
          <w:szCs w:val="20"/>
          <w:lang w:eastAsia="zh-CN"/>
        </w:rPr>
        <w:t>Wykonawca:</w:t>
      </w:r>
    </w:p>
    <w:p w:rsidR="00B55288" w:rsidRPr="008374BE" w:rsidRDefault="00DD58B3" w:rsidP="00B55288">
      <w:pPr>
        <w:jc w:val="right"/>
      </w:pPr>
      <w:r w:rsidRPr="00D70482">
        <w:rPr>
          <w:color w:val="FF0000"/>
        </w:rPr>
        <w:tab/>
      </w:r>
      <w:r w:rsidRPr="00D70482">
        <w:rPr>
          <w:color w:val="FF0000"/>
        </w:rPr>
        <w:tab/>
      </w:r>
      <w:r w:rsidRPr="00D70482">
        <w:rPr>
          <w:color w:val="FF0000"/>
        </w:rPr>
        <w:tab/>
      </w:r>
    </w:p>
    <w:sectPr w:rsidR="00B55288" w:rsidRPr="008374B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D48" w:rsidRDefault="009A6D48" w:rsidP="006C1A85">
      <w:pPr>
        <w:spacing w:after="0" w:line="240" w:lineRule="auto"/>
      </w:pPr>
      <w:r>
        <w:separator/>
      </w:r>
    </w:p>
  </w:endnote>
  <w:endnote w:type="continuationSeparator" w:id="0">
    <w:p w:rsidR="009A6D48" w:rsidRDefault="009A6D48" w:rsidP="006C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amas">
    <w:altName w:val="Times New Roman"/>
    <w:panose1 w:val="00000000000000000000"/>
    <w:charset w:val="00"/>
    <w:family w:val="roman"/>
    <w:notTrueType/>
    <w:pitch w:val="default"/>
  </w:font>
  <w:font w:name="Quattrocento Sans">
    <w:altName w:val="Calibri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A85" w:rsidRDefault="006C1A85" w:rsidP="006C1A85">
    <w:pPr>
      <w:pStyle w:val="Stopka"/>
      <w:jc w:val="center"/>
      <w:rPr>
        <w:i/>
        <w:sz w:val="18"/>
      </w:rPr>
    </w:pP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>Adres do korespondencji</w:t>
    </w:r>
  </w:p>
  <w:p w:rsidR="006C1A85" w:rsidRDefault="006C1A85" w:rsidP="006C1A85">
    <w:pPr>
      <w:pStyle w:val="Stopka"/>
      <w:jc w:val="center"/>
      <w:rPr>
        <w:i/>
        <w:sz w:val="18"/>
      </w:rPr>
    </w:pPr>
    <w:r>
      <w:rPr>
        <w:i/>
        <w:sz w:val="18"/>
      </w:rPr>
      <w:t xml:space="preserve"> Publiczna Szkoła Podstawowa nr 3 im. Jana .Długosza,  26-600 Radom , ul. Sobieskiego 12 , tel./fax 048 48 345 13 94,</w:t>
    </w:r>
  </w:p>
  <w:p w:rsidR="006C1A85" w:rsidRPr="00F13B46" w:rsidRDefault="006C1A85" w:rsidP="006C1A85">
    <w:pPr>
      <w:pStyle w:val="Stopka"/>
      <w:jc w:val="center"/>
      <w:rPr>
        <w:sz w:val="18"/>
        <w:lang w:val="de-DE"/>
      </w:rPr>
    </w:pPr>
    <w:proofErr w:type="spellStart"/>
    <w:r w:rsidRPr="00F13B46">
      <w:rPr>
        <w:sz w:val="18"/>
        <w:lang w:val="de-DE"/>
      </w:rPr>
      <w:t>e-mail</w:t>
    </w:r>
    <w:proofErr w:type="spellEnd"/>
    <w:r w:rsidRPr="00F13B46">
      <w:rPr>
        <w:sz w:val="18"/>
        <w:lang w:val="de-DE"/>
      </w:rPr>
      <w:t xml:space="preserve"> : </w:t>
    </w:r>
    <w:hyperlink r:id="rId1" w:history="1">
      <w:r w:rsidRPr="00510A36">
        <w:rPr>
          <w:rStyle w:val="Hipercze"/>
          <w:lang w:val="de-DE"/>
        </w:rPr>
        <w:t>sekretariat@psp3.radom.pl</w:t>
      </w:r>
    </w:hyperlink>
  </w:p>
  <w:p w:rsidR="006C1A85" w:rsidRDefault="006C1A85" w:rsidP="006C1A85">
    <w:pPr>
      <w:pStyle w:val="Stopka"/>
      <w:jc w:val="center"/>
      <w:rPr>
        <w:sz w:val="16"/>
      </w:rPr>
    </w:pPr>
    <w:r>
      <w:rPr>
        <w:sz w:val="18"/>
      </w:rPr>
      <w:t>www.psp3.radom.pl</w:t>
    </w:r>
  </w:p>
  <w:p w:rsidR="006C1A85" w:rsidRDefault="006C1A85" w:rsidP="006C1A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D48" w:rsidRDefault="009A6D48" w:rsidP="006C1A85">
      <w:pPr>
        <w:spacing w:after="0" w:line="240" w:lineRule="auto"/>
      </w:pPr>
      <w:r>
        <w:separator/>
      </w:r>
    </w:p>
  </w:footnote>
  <w:footnote w:type="continuationSeparator" w:id="0">
    <w:p w:rsidR="009A6D48" w:rsidRDefault="009A6D48" w:rsidP="006C1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41745D1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 w:hint="default"/>
      </w:rPr>
    </w:lvl>
  </w:abstractNum>
  <w:abstractNum w:abstractNumId="1" w15:restartNumberingAfterBreak="0">
    <w:nsid w:val="1A624ABB"/>
    <w:multiLevelType w:val="hybridMultilevel"/>
    <w:tmpl w:val="F2567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3383C"/>
    <w:multiLevelType w:val="hybridMultilevel"/>
    <w:tmpl w:val="112E5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D5CFD"/>
    <w:multiLevelType w:val="hybridMultilevel"/>
    <w:tmpl w:val="41466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A6291"/>
    <w:multiLevelType w:val="hybridMultilevel"/>
    <w:tmpl w:val="4A6C9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82332"/>
    <w:multiLevelType w:val="hybridMultilevel"/>
    <w:tmpl w:val="356E2CB8"/>
    <w:lvl w:ilvl="0" w:tplc="3F7274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9CD748E"/>
    <w:multiLevelType w:val="hybridMultilevel"/>
    <w:tmpl w:val="96DA9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15F8B"/>
    <w:multiLevelType w:val="hybridMultilevel"/>
    <w:tmpl w:val="3A6A4462"/>
    <w:lvl w:ilvl="0" w:tplc="237E09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6104E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F650C"/>
    <w:multiLevelType w:val="hybridMultilevel"/>
    <w:tmpl w:val="AED6D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1270F"/>
    <w:multiLevelType w:val="hybridMultilevel"/>
    <w:tmpl w:val="5DB2E7B6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6111213"/>
    <w:multiLevelType w:val="hybridMultilevel"/>
    <w:tmpl w:val="1A2C8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502BF"/>
    <w:multiLevelType w:val="hybridMultilevel"/>
    <w:tmpl w:val="33CA1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6A0E2E"/>
    <w:multiLevelType w:val="hybridMultilevel"/>
    <w:tmpl w:val="461E62FA"/>
    <w:lvl w:ilvl="0" w:tplc="0415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11"/>
  </w:num>
  <w:num w:numId="10">
    <w:abstractNumId w:val="3"/>
  </w:num>
  <w:num w:numId="11">
    <w:abstractNumId w:val="10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FD0"/>
    <w:rsid w:val="000031CD"/>
    <w:rsid w:val="000241B0"/>
    <w:rsid w:val="00085886"/>
    <w:rsid w:val="00096694"/>
    <w:rsid w:val="00100B17"/>
    <w:rsid w:val="001139C3"/>
    <w:rsid w:val="00144EA4"/>
    <w:rsid w:val="002068BB"/>
    <w:rsid w:val="0021250C"/>
    <w:rsid w:val="00282AA7"/>
    <w:rsid w:val="002B2ED4"/>
    <w:rsid w:val="003366C8"/>
    <w:rsid w:val="00340460"/>
    <w:rsid w:val="0039511E"/>
    <w:rsid w:val="003A71A5"/>
    <w:rsid w:val="003C27CC"/>
    <w:rsid w:val="003F78D9"/>
    <w:rsid w:val="00401F76"/>
    <w:rsid w:val="00431D48"/>
    <w:rsid w:val="004977F3"/>
    <w:rsid w:val="004A2A32"/>
    <w:rsid w:val="00566E1D"/>
    <w:rsid w:val="005A4120"/>
    <w:rsid w:val="005F56D4"/>
    <w:rsid w:val="00641E51"/>
    <w:rsid w:val="006A47F4"/>
    <w:rsid w:val="006C1A85"/>
    <w:rsid w:val="007527EB"/>
    <w:rsid w:val="008374BE"/>
    <w:rsid w:val="008E606D"/>
    <w:rsid w:val="009A6D48"/>
    <w:rsid w:val="009D612C"/>
    <w:rsid w:val="00A25D06"/>
    <w:rsid w:val="00AB50C4"/>
    <w:rsid w:val="00B55288"/>
    <w:rsid w:val="00BF0A3C"/>
    <w:rsid w:val="00BF1ECC"/>
    <w:rsid w:val="00C14F5B"/>
    <w:rsid w:val="00C1574F"/>
    <w:rsid w:val="00C3754B"/>
    <w:rsid w:val="00C52E33"/>
    <w:rsid w:val="00CD0EF5"/>
    <w:rsid w:val="00CE1AFA"/>
    <w:rsid w:val="00CE1E1B"/>
    <w:rsid w:val="00D70482"/>
    <w:rsid w:val="00DD58B3"/>
    <w:rsid w:val="00EC4192"/>
    <w:rsid w:val="00ED1ED5"/>
    <w:rsid w:val="00F24C7A"/>
    <w:rsid w:val="00F27C89"/>
    <w:rsid w:val="00F46F96"/>
    <w:rsid w:val="00F72790"/>
    <w:rsid w:val="00F73FD0"/>
    <w:rsid w:val="00F96F1A"/>
    <w:rsid w:val="00FE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7D994"/>
  <w15:chartTrackingRefBased/>
  <w15:docId w15:val="{7B53F3A2-C0FB-4130-9A03-02AD1842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2125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25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125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250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250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250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31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C1A8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C1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6C1A85"/>
    <w:rPr>
      <w:rFonts w:ascii="Times New Roman" w:eastAsia="Times New Roman" w:hAnsi="Times New Roman"/>
      <w:sz w:val="24"/>
    </w:rPr>
  </w:style>
  <w:style w:type="character" w:styleId="Hipercze">
    <w:name w:val="Hyperlink"/>
    <w:basedOn w:val="Domylnaczcionkaakapitu"/>
    <w:rsid w:val="006C1A8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C1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A85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401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mojebambino.pl/18/Polityka-prywatnosci-i-RO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bi@mojebambino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psp3.radom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odp.%20Kuratorium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odp. Kuratorium</Template>
  <TotalTime>0</TotalTime>
  <Pages>6</Pages>
  <Words>1378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user</cp:lastModifiedBy>
  <cp:revision>2</cp:revision>
  <cp:lastPrinted>2022-01-13T09:48:00Z</cp:lastPrinted>
  <dcterms:created xsi:type="dcterms:W3CDTF">2022-02-25T07:59:00Z</dcterms:created>
  <dcterms:modified xsi:type="dcterms:W3CDTF">2022-02-25T07:59:00Z</dcterms:modified>
</cp:coreProperties>
</file>