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35" w:rsidRDefault="00DD1535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  <w:r>
        <w:rPr>
          <w:rFonts w:ascii="Neo Sans Pro" w:hAnsi="Neo Sans Pro"/>
          <w:sz w:val="40"/>
          <w:szCs w:val="40"/>
          <w:u w:val="single"/>
        </w:rPr>
        <w:t>PREZYDENT MIASTA RADOMIA</w:t>
      </w:r>
    </w:p>
    <w:p w:rsidR="00DD1535" w:rsidRDefault="00DD1535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DD1535" w:rsidRDefault="00DD1535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DD1535" w:rsidRDefault="00DD1535" w:rsidP="00F42E82">
      <w:pPr>
        <w:spacing w:line="276" w:lineRule="auto"/>
        <w:jc w:val="center"/>
      </w:pPr>
    </w:p>
    <w:p w:rsidR="00DD1535" w:rsidRDefault="00DD1535" w:rsidP="00F42E82">
      <w:pPr>
        <w:spacing w:line="276" w:lineRule="auto"/>
        <w:jc w:val="center"/>
        <w:rPr>
          <w:rFonts w:ascii="Neo Sans Pro" w:hAnsi="Neo Sans Pro" w:cs="Arial"/>
          <w:b/>
          <w:caps/>
        </w:rPr>
      </w:pPr>
      <w:r>
        <w:object w:dxaOrig="13356" w:dyaOrig="21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303pt" o:ole="">
            <v:imagedata r:id="rId4" o:title=""/>
          </v:shape>
          <o:OLEObject Type="Embed" ProgID="MSPhotoEd.3" ShapeID="_x0000_i1025" DrawAspect="Content" ObjectID="_1482128122" r:id="rId5"/>
        </w:object>
      </w:r>
    </w:p>
    <w:p w:rsidR="00DD1535" w:rsidRDefault="00DD1535" w:rsidP="00F42E82">
      <w:pPr>
        <w:rPr>
          <w:rFonts w:ascii="Neo Sans Pro" w:hAnsi="Neo Sans Pro" w:cs="Arial"/>
        </w:rPr>
      </w:pPr>
    </w:p>
    <w:p w:rsidR="00DD1535" w:rsidRDefault="00DD1535" w:rsidP="00F42E82">
      <w:pPr>
        <w:rPr>
          <w:rFonts w:ascii="Neo Sans Pro" w:hAnsi="Neo Sans Pro" w:cs="Arial"/>
        </w:rPr>
      </w:pP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DD1535" w:rsidRPr="004F4869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6"/>
          <w:szCs w:val="36"/>
        </w:rPr>
      </w:pPr>
      <w:r w:rsidRPr="004F4869">
        <w:rPr>
          <w:rFonts w:ascii="Neo Sans Pro" w:hAnsi="Neo Sans Pro" w:cs="Arial"/>
          <w:b/>
          <w:sz w:val="36"/>
          <w:szCs w:val="36"/>
        </w:rPr>
        <w:t xml:space="preserve">WIELOLETNIA PROGNOZA FINANSOWA </w:t>
      </w:r>
      <w:r w:rsidRPr="004F4869">
        <w:rPr>
          <w:rFonts w:ascii="Neo Sans Pro" w:hAnsi="Neo Sans Pro" w:cs="Arial"/>
          <w:b/>
          <w:sz w:val="36"/>
          <w:szCs w:val="36"/>
        </w:rPr>
        <w:br/>
        <w:t xml:space="preserve">GMINY MIASTA RADOMIA </w:t>
      </w:r>
      <w:r>
        <w:rPr>
          <w:rFonts w:ascii="Neo Sans Pro" w:hAnsi="Neo Sans Pro" w:cs="Arial"/>
          <w:b/>
          <w:sz w:val="36"/>
          <w:szCs w:val="36"/>
        </w:rPr>
        <w:br/>
      </w:r>
      <w:r w:rsidRPr="004F4869">
        <w:rPr>
          <w:rFonts w:ascii="Neo Sans Pro" w:hAnsi="Neo Sans Pro" w:cs="Arial"/>
          <w:b/>
          <w:sz w:val="36"/>
          <w:szCs w:val="36"/>
        </w:rPr>
        <w:t>NA LATA 2015-2029</w:t>
      </w: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DD1535" w:rsidRDefault="00DD1535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  <w:r>
        <w:rPr>
          <w:rFonts w:ascii="Neo Sans Pro" w:hAnsi="Neo Sans Pro" w:cs="Arial"/>
        </w:rPr>
        <w:t>Radom, grudzień 2014 roku</w:t>
      </w:r>
    </w:p>
    <w:sectPr w:rsidR="00DD1535" w:rsidSect="00DA0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Neo Sans Pro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E82"/>
    <w:rsid w:val="0007214E"/>
    <w:rsid w:val="00300FFE"/>
    <w:rsid w:val="00465274"/>
    <w:rsid w:val="004F4869"/>
    <w:rsid w:val="005123CB"/>
    <w:rsid w:val="00B707E5"/>
    <w:rsid w:val="00DA096D"/>
    <w:rsid w:val="00DD1535"/>
    <w:rsid w:val="00F4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E8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B707E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07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90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07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90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70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09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22</Words>
  <Characters>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UM Radom</cp:lastModifiedBy>
  <cp:revision>2</cp:revision>
  <dcterms:created xsi:type="dcterms:W3CDTF">2014-11-14T12:10:00Z</dcterms:created>
  <dcterms:modified xsi:type="dcterms:W3CDTF">2015-01-07T08:29:00Z</dcterms:modified>
</cp:coreProperties>
</file>